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67897" w14:textId="0A231800" w:rsidR="004B50FC" w:rsidRPr="00BA095D" w:rsidRDefault="00622F51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BA095D" w:rsidSect="00BD1FE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ab/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ab/>
      </w:r>
    </w:p>
    <w:p w14:paraId="3FC9ED7E" w14:textId="1E3D7649" w:rsidR="001A5945" w:rsidRPr="0047693A" w:rsidRDefault="00B32C8C" w:rsidP="001A5945">
      <w:pPr>
        <w:spacing w:after="400" w:line="264" w:lineRule="auto"/>
        <w:ind w:left="1440" w:firstLine="720"/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</w:pPr>
      <w:r w:rsidRPr="0047693A"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  <w:t>ΑΙΤΗΣΗ ΣΥΜΜΕΤΟΧΗΣ</w:t>
      </w:r>
      <w:r w:rsidR="008E09A1" w:rsidRPr="0047693A"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  <w:t xml:space="preserve"> </w:t>
      </w:r>
      <w:bookmarkStart w:id="0" w:name="_Hlk114044755"/>
      <w:r w:rsidR="008E09A1" w:rsidRPr="0047693A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>Π</w:t>
      </w:r>
      <w:r w:rsidR="005F31E0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>ΑΚΕΤΟΥ ΕΡΓΑΣΙΑΣ</w:t>
      </w:r>
      <w:r w:rsidR="008E09A1" w:rsidRPr="0047693A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 xml:space="preserve"> (Π.Ε.) </w:t>
      </w:r>
      <w:bookmarkEnd w:id="0"/>
      <w:r w:rsidR="004E6D52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>2</w:t>
      </w:r>
    </w:p>
    <w:p w14:paraId="181521C0" w14:textId="160BC3F8" w:rsidR="00C50718" w:rsidRPr="00A62E32" w:rsidRDefault="00C50718" w:rsidP="00C50718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Προσωπικά Στοιχεία</w:t>
      </w:r>
    </w:p>
    <w:p w14:paraId="4301D5E1" w14:textId="7FDB7738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Επώνυμο: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………………………………………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 Όνομα: 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</w:p>
    <w:p w14:paraId="4616EB82" w14:textId="26D96CB7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Όνομα και επώνυμο πατέρα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…………………………………………………………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…..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7855A8D3" w14:textId="12F18F35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Όνομα και επώνυμο μητέρας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...………………………………………………………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6C3B2F41" w14:textId="34BAE712" w:rsidR="00525249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Ημερομηνία Γέννησης (ηη/μμ/εεεε)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…..…………………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……… 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Α.Δ.Τ.: 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013F76A2" w14:textId="08A72241" w:rsidR="0042304C" w:rsidRPr="0053769F" w:rsidRDefault="0042304C" w:rsidP="001A5945">
      <w:pPr>
        <w:spacing w:after="24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Α.Μ.Κ.Α.</w:t>
      </w:r>
      <w:r w:rsidRP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: 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</w:t>
      </w:r>
      <w:r w:rsidR="00F45C87" w:rsidRP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Α.Φ.Μ.</w:t>
      </w:r>
      <w:r w:rsidRP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: 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…………………………………………………</w:t>
      </w:r>
      <w:r w:rsid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  <w:r w:rsidR="00F45C87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</w:p>
    <w:p w14:paraId="5137EFDF" w14:textId="55867FF6" w:rsidR="001D730D" w:rsidRPr="00A62E32" w:rsidRDefault="001D730D" w:rsidP="00A62E32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Στοιχεία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</w:t>
      </w:r>
      <w:r w:rsidR="00A62E32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Διαμονής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</w:t>
      </w:r>
    </w:p>
    <w:p w14:paraId="3CC3FE95" w14:textId="0A114111" w:rsidR="001D730D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Οδός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……………………….……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Αριθμός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ΤΚ: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………….</w:t>
      </w:r>
      <w:r w:rsid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Πόλη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</w:t>
      </w:r>
    </w:p>
    <w:p w14:paraId="24072B60" w14:textId="4F443BE5" w:rsidR="001D730D" w:rsidRPr="0053769F" w:rsidRDefault="001D730D" w:rsidP="001A5945">
      <w:pPr>
        <w:spacing w:after="24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Περιφερειακή Ενότητα: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Περιφέρεια: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……………………………….</w:t>
      </w:r>
    </w:p>
    <w:p w14:paraId="135B1BE5" w14:textId="77777777" w:rsidR="00525249" w:rsidRPr="00A62E32" w:rsidRDefault="001D730D" w:rsidP="00A62E32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Στοιχεία 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Επικοινωνίας </w:t>
      </w:r>
    </w:p>
    <w:p w14:paraId="6BD30984" w14:textId="22BA83E8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Κινητό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Τηλ.: ….…………………………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………….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Σταθερό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Τηλ.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……………………..</w:t>
      </w:r>
    </w:p>
    <w:p w14:paraId="25D914B3" w14:textId="65C1F697" w:rsidR="004E6D52" w:rsidRPr="004E6D52" w:rsidRDefault="0086272E" w:rsidP="00AC3988">
      <w:pPr>
        <w:spacing w:after="180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Email: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….………………………………………</w:t>
      </w:r>
    </w:p>
    <w:p w14:paraId="4BA61D19" w14:textId="66B5E610" w:rsidR="004E6D52" w:rsidRDefault="004E6D52" w:rsidP="00240860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6B47E69A" wp14:editId="57D8D4B8">
            <wp:extent cx="6120765" cy="917575"/>
            <wp:effectExtent l="0" t="0" r="0" b="0"/>
            <wp:doc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037CA" w14:textId="48A604AD" w:rsidR="00716087" w:rsidRDefault="00716087">
      <w:pPr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br w:type="page"/>
      </w:r>
    </w:p>
    <w:p w14:paraId="4BA5B885" w14:textId="77777777" w:rsidR="00716087" w:rsidRPr="004E6D52" w:rsidRDefault="00716087" w:rsidP="00716087">
      <w:pPr>
        <w:spacing w:after="120" w:line="276" w:lineRule="auto"/>
        <w:rPr>
          <w:rFonts w:ascii="Liberation Sans Narrow" w:eastAsia="Times New Roman" w:hAnsi="Liberation Sans Narrow" w:cs="Times New Roman"/>
          <w:lang w:val="el-GR" w:eastAsia="el-GR"/>
        </w:rPr>
      </w:pPr>
      <w:bookmarkStart w:id="1" w:name="_Hlk122535206"/>
      <w:r w:rsidRPr="001279F0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lastRenderedPageBreak/>
        <w:t xml:space="preserve">Κατά τη διάρκεια της εκπαίδευσης </w:t>
      </w:r>
      <w:r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χρήζω</w:t>
      </w:r>
      <w:r w:rsidRPr="001279F0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(συμπληρώνεται εφόσον απαιτείται):</w:t>
      </w:r>
      <w:r w:rsidRPr="001279F0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</w:p>
    <w:p w14:paraId="2FA4A5C7" w14:textId="77777777" w:rsidR="00716087" w:rsidRPr="001279F0" w:rsidRDefault="00716087" w:rsidP="00716087">
      <w:pPr>
        <w:pStyle w:val="a5"/>
        <w:numPr>
          <w:ilvl w:val="0"/>
          <w:numId w:val="6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Σ</w:t>
      </w:r>
      <w:r w:rsidRPr="001279F0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υνοδού (ναι/όχι)</w:t>
      </w:r>
      <w:r>
        <w:rPr>
          <w:rStyle w:val="aa"/>
          <w:rFonts w:ascii="Liberation Sans Narrow" w:hAnsi="Liberation Sans Narrow" w:cs="Open Sans"/>
          <w:b/>
          <w:bCs/>
          <w:sz w:val="24"/>
          <w:szCs w:val="24"/>
          <w:lang w:val="el-GR"/>
        </w:rPr>
        <w:footnoteReference w:id="1"/>
      </w:r>
      <w:r w:rsidRPr="001279F0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 ………………………………………………………………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</w:t>
      </w:r>
      <w:r w:rsidRPr="001279F0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……….</w:t>
      </w:r>
    </w:p>
    <w:p w14:paraId="5A788681" w14:textId="77777777" w:rsidR="00716087" w:rsidRPr="001279F0" w:rsidRDefault="00716087" w:rsidP="00716087">
      <w:pPr>
        <w:pStyle w:val="a5"/>
        <w:numPr>
          <w:ilvl w:val="0"/>
          <w:numId w:val="6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Δ</w:t>
      </w:r>
      <w:r w:rsidRPr="001279F0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ιερμηνέα ΕΝΓ</w:t>
      </w:r>
      <w:r>
        <w:rPr>
          <w:rStyle w:val="aa"/>
          <w:rFonts w:ascii="Liberation Sans Narrow" w:hAnsi="Liberation Sans Narrow" w:cs="Open Sans"/>
          <w:b/>
          <w:bCs/>
          <w:sz w:val="24"/>
          <w:szCs w:val="24"/>
          <w:lang w:val="el-GR"/>
        </w:rPr>
        <w:footnoteReference w:id="2"/>
      </w:r>
      <w:r>
        <w:rPr>
          <w:rFonts w:ascii="Liberation Sans Narrow" w:hAnsi="Liberation Sans Narrow" w:cs="Open Sans"/>
          <w:b/>
          <w:bCs/>
          <w:sz w:val="24"/>
          <w:szCs w:val="24"/>
        </w:rPr>
        <w:t xml:space="preserve"> (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ναι/όχι)</w:t>
      </w:r>
      <w:r w:rsidRPr="001279F0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 ..……………………………………………………………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………………………………………..</w:t>
      </w:r>
      <w:r w:rsidRPr="001279F0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</w:t>
      </w:r>
    </w:p>
    <w:p w14:paraId="240E3BE3" w14:textId="67653123" w:rsidR="004E6D52" w:rsidRPr="00AC3988" w:rsidRDefault="00716087" w:rsidP="00AC3988">
      <w:pPr>
        <w:pStyle w:val="a5"/>
        <w:numPr>
          <w:ilvl w:val="0"/>
          <w:numId w:val="6"/>
        </w:numPr>
        <w:spacing w:after="320" w:line="264" w:lineRule="auto"/>
        <w:ind w:left="714" w:hanging="357"/>
        <w:contextualSpacing w:val="0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</w:t>
      </w:r>
      <w:r w:rsidRPr="001279F0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ροϊόντων διατροφής λόγω ειδικών διατροφικών ανάγκων ή αλλεργιών: (διευκρινήσεις)……………………………………………………………………………………………………………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………………………………………………………………………………………………………………</w:t>
      </w:r>
      <w:bookmarkEnd w:id="1"/>
    </w:p>
    <w:p w14:paraId="5E6186C5" w14:textId="16F3C620" w:rsidR="00D81D96" w:rsidRDefault="00B32C8C" w:rsidP="00D81D96">
      <w:pPr>
        <w:spacing w:after="120" w:line="276" w:lineRule="auto"/>
        <w:jc w:val="both"/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</w:pPr>
      <w:r w:rsidRPr="00716087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Με την παρούσα αίτηση εκφράζω την επιθυμία να παρακολουθήσω το </w:t>
      </w:r>
      <w:r w:rsidR="0053769F" w:rsidRPr="00716087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εκπαιδευτικό τμήμα του </w:t>
      </w:r>
      <w:r w:rsidRPr="00716087">
        <w:rPr>
          <w:rFonts w:ascii="Liberation Sans Narrow" w:hAnsi="Liberation Sans Narrow" w:cs="Times New Roman"/>
          <w:sz w:val="24"/>
          <w:szCs w:val="24"/>
          <w:lang w:val="el-GR" w:eastAsia="el-GR"/>
        </w:rPr>
        <w:t>Πακέτο</w:t>
      </w:r>
      <w:r w:rsidR="0053769F" w:rsidRPr="00716087">
        <w:rPr>
          <w:rFonts w:ascii="Liberation Sans Narrow" w:hAnsi="Liberation Sans Narrow" w:cs="Times New Roman"/>
          <w:sz w:val="24"/>
          <w:szCs w:val="24"/>
          <w:lang w:val="el-GR" w:eastAsia="el-GR"/>
        </w:rPr>
        <w:t>υ</w:t>
      </w:r>
      <w:r w:rsidRPr="00716087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Εργασίας (Π.Ε.) </w:t>
      </w:r>
      <w:r w:rsidR="004E6D52" w:rsidRPr="00716087">
        <w:rPr>
          <w:rFonts w:ascii="Liberation Sans Narrow" w:hAnsi="Liberation Sans Narrow" w:cs="Times New Roman"/>
          <w:sz w:val="24"/>
          <w:szCs w:val="24"/>
          <w:lang w:val="el-GR" w:eastAsia="el-GR"/>
        </w:rPr>
        <w:t>2 «Πρόγραμμα Ενδυνάμωσης των ατόμων με χρόνια πάθηση»</w:t>
      </w:r>
      <w:r w:rsidRPr="00716087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="0053769F" w:rsidRPr="00716087">
        <w:rPr>
          <w:rFonts w:ascii="Liberation Sans Narrow" w:hAnsi="Liberation Sans Narrow" w:cs="Times New Roman"/>
          <w:sz w:val="24"/>
          <w:szCs w:val="24"/>
          <w:lang w:val="el-GR" w:eastAsia="el-GR"/>
        </w:rPr>
        <w:t>των Υποέργων 1-5 με τίτλο «Εκπαιδευτικά Προγράμματα Δια Βίου Μάθησης για τα άτομα με αναπηρία, χρόνιες παθήσεις και</w:t>
      </w:r>
      <w:r w:rsidR="0053769F" w:rsidRPr="00716087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τις οικογένειές τους» (Υποέργο 1 για την κατηγορία Περιφερειών 7-ΛΑΠ, Υποέργο 2 για την κατηγορία Περιφερειών 7-ΜΕΤ, Υποέργο 3 για την κατηγορία Περιφερειών 7-ΠΑΠ, Υποέργο 4 για την κατηγορία Περιφερειών 8-ΜΕΤ, Υποέργο 5 για την κατηγορία Περιφερειών 9-ΠΑΠ)</w:t>
      </w:r>
      <w:r w:rsidR="001A5945" w:rsidRPr="00716087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,</w:t>
      </w:r>
      <w:r w:rsidR="0053769F" w:rsidRPr="00716087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</w:t>
      </w:r>
      <w:r w:rsidRPr="00716087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της Πράξης «Προγράμματα Δια Βίου </w:t>
      </w:r>
      <w:r w:rsidR="00622F51" w:rsidRPr="00716087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Εκπαίδευσης για την αναπηρία και υποστηρικτικές δράσεις»</w:t>
      </w:r>
      <w:r w:rsidR="00622F51" w:rsidRPr="00716087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,</w:t>
      </w:r>
      <w:r w:rsidR="00622F51" w:rsidRPr="00716087">
        <w:rPr>
          <w:rFonts w:ascii="Liberation Sans Narrow" w:hAnsi="Liberation Sans Narrow"/>
          <w:bCs/>
          <w:sz w:val="24"/>
          <w:szCs w:val="24"/>
          <w:lang w:val="el-GR" w:eastAsia="el-GR"/>
        </w:rPr>
        <w:t xml:space="preserve"> </w:t>
      </w:r>
      <w:r w:rsidR="00622F51" w:rsidRPr="00716087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με ΚΩΔ. ΟΠΣ (MIS) 5133270, συνολικής διάρκειας 25</w:t>
      </w:r>
      <w:r w:rsidR="001A5945" w:rsidRPr="00716087">
        <w:rPr>
          <w:rFonts w:ascii="Liberation Sans Narrow" w:hAnsi="Liberation Sans Narrow" w:cs="Times New Roman"/>
          <w:bCs/>
          <w:color w:val="4472C4" w:themeColor="accent1"/>
          <w:sz w:val="24"/>
          <w:szCs w:val="24"/>
          <w:lang w:val="el-GR" w:eastAsia="el-GR"/>
        </w:rPr>
        <w:t xml:space="preserve"> </w:t>
      </w:r>
      <w:r w:rsidRPr="00716087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ωρών, που υλοποιεί </w:t>
      </w:r>
      <w:r w:rsidR="006F563E" w:rsidRPr="00716087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το Ινστιτούτο της Εθνικής Συνομοσπονδίας Ατόμων Με Αναπηρία &amp; Χρόνιες Παθήσεις</w:t>
      </w:r>
      <w:r w:rsidRPr="00716087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 </w:t>
      </w:r>
      <w:r w:rsidR="00D81D96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με </w:t>
      </w:r>
      <w:r w:rsidR="00D81D96" w:rsidRPr="008C706A">
        <w:rPr>
          <w:rFonts w:ascii="Liberation Sans Narrow" w:eastAsia="Times New Roman" w:hAnsi="Liberation Sans Narrow" w:cs="Times New Roman"/>
          <w:b/>
          <w:bCs/>
          <w:sz w:val="24"/>
          <w:szCs w:val="24"/>
          <w:highlight w:val="yellow"/>
          <w:lang w:val="el-GR" w:eastAsia="el-GR"/>
        </w:rPr>
        <w:t xml:space="preserve">Α/Α  </w:t>
      </w:r>
      <w:r w:rsidR="00D81D96" w:rsidRPr="008C706A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 xml:space="preserve">(βλ. </w:t>
      </w:r>
      <w:r w:rsidR="00D81D96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 xml:space="preserve">Α/Α στον </w:t>
      </w:r>
      <w:r w:rsidR="00D81D96" w:rsidRPr="008C706A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 xml:space="preserve">πίνακα </w:t>
      </w:r>
      <w:r w:rsidR="00D81D96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 xml:space="preserve">της </w:t>
      </w:r>
      <w:r w:rsidR="00D81D96" w:rsidRPr="008C706A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>πρόσκλησης σελ.</w:t>
      </w:r>
      <w:r w:rsidR="000C40C8" w:rsidRPr="000C40C8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 xml:space="preserve"> 3 &amp; </w:t>
      </w:r>
      <w:r w:rsidR="00D81D96" w:rsidRPr="008C706A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>4</w:t>
      </w:r>
      <w:r w:rsidR="000C40C8" w:rsidRPr="000C40C8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 xml:space="preserve"> </w:t>
      </w:r>
      <w:r w:rsidR="00D81D96" w:rsidRPr="008C706A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>)</w:t>
      </w:r>
      <w:r w:rsidR="00D81D96" w:rsidRPr="00D81D96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 xml:space="preserve"> </w:t>
      </w:r>
      <w:r w:rsidR="00D81D96" w:rsidRPr="008C706A">
        <w:rPr>
          <w:rFonts w:ascii="Liberation Sans Narrow" w:eastAsia="Times New Roman" w:hAnsi="Liberation Sans Narrow" w:cs="Times New Roman"/>
          <w:b/>
          <w:bCs/>
          <w:sz w:val="24"/>
          <w:szCs w:val="24"/>
          <w:highlight w:val="yellow"/>
          <w:lang w:val="el-GR" w:eastAsia="el-GR"/>
        </w:rPr>
        <w:t>………….…..</w:t>
      </w:r>
      <w:r w:rsidR="00D81D96" w:rsidRPr="00827AB9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 xml:space="preserve"> </w:t>
      </w:r>
      <w:r w:rsidR="00D81D96"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ως Εκπαιδευόμενος/η.</w:t>
      </w:r>
    </w:p>
    <w:p w14:paraId="2FC52C46" w14:textId="77777777" w:rsidR="00D81D96" w:rsidRDefault="00D81D96" w:rsidP="00240860">
      <w:pPr>
        <w:spacing w:after="0"/>
        <w:jc w:val="both"/>
        <w:rPr>
          <w:rFonts w:ascii="Liberation Sans Narrow" w:hAnsi="Liberation Sans Narrow"/>
          <w:sz w:val="24"/>
          <w:szCs w:val="24"/>
          <w:lang w:val="el-GR"/>
        </w:rPr>
      </w:pPr>
    </w:p>
    <w:p w14:paraId="40ACD21A" w14:textId="2C2C04E9" w:rsidR="00007968" w:rsidRPr="00716087" w:rsidRDefault="00622F51" w:rsidP="00240860">
      <w:pPr>
        <w:spacing w:after="0"/>
        <w:jc w:val="both"/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</w:pPr>
      <w:r w:rsidRPr="00716087">
        <w:rPr>
          <w:rFonts w:ascii="Liberation Sans Narrow" w:hAnsi="Liberation Sans Narrow"/>
          <w:sz w:val="24"/>
          <w:szCs w:val="24"/>
          <w:lang w:val="el-GR"/>
        </w:rPr>
        <w:t>Το έργο συγχρηματοδοτείται από την Ελλάδα και την Ευρωπαϊκή Ένωση (Ευρωπαϊκό Κοινωνικό Ταμείο) μέσω του Επιχειρησιακού Προγράμματος «Ανάπτυξη Ανθρώπινου Δυναμικού, Εκπαίδευση και Διά Βίου Μάθηση».</w:t>
      </w:r>
      <w:r w:rsidR="00007968" w:rsidRPr="007160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                                                                                       </w:t>
      </w:r>
    </w:p>
    <w:p w14:paraId="2CA56D92" w14:textId="77777777" w:rsidR="0053769F" w:rsidRDefault="0053769F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1A5945" w:rsidRPr="00D81D96" w14:paraId="262EA0F4" w14:textId="77777777" w:rsidTr="00716087">
        <w:trPr>
          <w:jc w:val="center"/>
        </w:trPr>
        <w:tc>
          <w:tcPr>
            <w:tcW w:w="9629" w:type="dxa"/>
            <w:gridSpan w:val="2"/>
          </w:tcPr>
          <w:p w14:paraId="29C92F77" w14:textId="547E917A" w:rsidR="001A5945" w:rsidRDefault="001A5945" w:rsidP="00716087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BA095D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Δηλώνω υπεύθυνα ότι τα ανωτέρω στοιχεία που υπέβαλλα είναι αληθή και ακριβή</w:t>
            </w:r>
            <w:r w:rsidRPr="00007968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.</w:t>
            </w:r>
          </w:p>
        </w:tc>
      </w:tr>
      <w:tr w:rsidR="001A5945" w14:paraId="37C89C54" w14:textId="77777777" w:rsidTr="00716087">
        <w:trPr>
          <w:jc w:val="center"/>
        </w:trPr>
        <w:tc>
          <w:tcPr>
            <w:tcW w:w="4814" w:type="dxa"/>
          </w:tcPr>
          <w:p w14:paraId="65E1775F" w14:textId="37512453" w:rsidR="001A5945" w:rsidRDefault="001A5945" w:rsidP="00716087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:</w:t>
            </w:r>
          </w:p>
        </w:tc>
        <w:tc>
          <w:tcPr>
            <w:tcW w:w="4815" w:type="dxa"/>
          </w:tcPr>
          <w:p w14:paraId="15AD6356" w14:textId="3D4F7528" w:rsidR="001A5945" w:rsidRDefault="001A5945" w:rsidP="00716087">
            <w:pPr>
              <w:spacing w:after="24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ΥΠΟΓΡΑΦΗ:</w:t>
            </w:r>
          </w:p>
        </w:tc>
      </w:tr>
      <w:tr w:rsidR="001A5945" w14:paraId="7B0F3F1A" w14:textId="77777777" w:rsidTr="00716087">
        <w:trPr>
          <w:jc w:val="center"/>
        </w:trPr>
        <w:tc>
          <w:tcPr>
            <w:tcW w:w="4814" w:type="dxa"/>
          </w:tcPr>
          <w:p w14:paraId="0D98D7BD" w14:textId="4483A1B5" w:rsidR="001A5945" w:rsidRDefault="001A5945" w:rsidP="00716087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…….…/………./……….</w:t>
            </w:r>
          </w:p>
        </w:tc>
        <w:tc>
          <w:tcPr>
            <w:tcW w:w="4815" w:type="dxa"/>
          </w:tcPr>
          <w:p w14:paraId="3B9916DF" w14:textId="2BE71542" w:rsidR="001A5945" w:rsidRDefault="001A5945" w:rsidP="00716087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………………………………………</w:t>
            </w:r>
          </w:p>
        </w:tc>
      </w:tr>
    </w:tbl>
    <w:p w14:paraId="49B477E6" w14:textId="2C4AE8F8" w:rsidR="004E6D52" w:rsidRPr="004E6D52" w:rsidRDefault="00716087" w:rsidP="00AC3988">
      <w:pPr>
        <w:spacing w:before="400" w:after="0" w:line="264" w:lineRule="auto"/>
        <w:jc w:val="both"/>
        <w:rPr>
          <w:rFonts w:ascii="Liberation Sans Narrow" w:hAnsi="Liberation Sans Narrow" w:cs="Open Sans"/>
          <w:lang w:val="el-GR"/>
        </w:rPr>
      </w:pPr>
      <w:r>
        <w:rPr>
          <w:noProof/>
        </w:rPr>
        <w:drawing>
          <wp:inline distT="0" distB="0" distL="0" distR="0" wp14:anchorId="50D838C0" wp14:editId="6400175B">
            <wp:extent cx="6120765" cy="917575"/>
            <wp:effectExtent l="0" t="0" r="0" b="0"/>
            <wp:docPr id="3" name="Εικόνα 3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9A7EA" w14:textId="31424A5C" w:rsidR="00716087" w:rsidRDefault="00716087" w:rsidP="00716087">
      <w:pPr>
        <w:spacing w:after="7000" w:line="264" w:lineRule="auto"/>
        <w:jc w:val="both"/>
        <w:rPr>
          <w:rFonts w:ascii="Liberation Sans Narrow" w:hAnsi="Liberation Sans Narrow" w:cs="Open Sans"/>
          <w:lang w:val="el-GR"/>
        </w:rPr>
      </w:pPr>
      <w:r w:rsidRPr="002F0045">
        <w:rPr>
          <w:rFonts w:ascii="Liberation Sans Narrow" w:hAnsi="Liberation Sans Narrow" w:cs="Open Sans"/>
          <w:lang w:val="el-GR"/>
        </w:rPr>
        <w:lastRenderedPageBreak/>
        <w:t xml:space="preserve">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πρόσκλησης. </w:t>
      </w:r>
      <w:r w:rsidRPr="002F0045">
        <w:rPr>
          <w:rFonts w:ascii="Liberation Sans Narrow" w:hAnsi="Liberation Sans Narrow" w:cs="Open Sans"/>
        </w:rPr>
        <w:t>To</w:t>
      </w:r>
      <w:r w:rsidRPr="002F0045">
        <w:rPr>
          <w:rFonts w:ascii="Liberation Sans Narrow" w:hAnsi="Liberation Sans Narrow" w:cs="Open Sans"/>
          <w:lang w:val="el-GR"/>
        </w:rPr>
        <w:t xml:space="preserve"> ΙΝ-ΕΣΑμεΑ αναλαμβάνει την υποχρέωση να μην αποκαλύπτει, κοινοποιεί, διαθέτει πληροφορίες,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τρίτο. Η υποχρέωση αυτή ισχύει με την επιφύλαξη της εφαρμογής διάταξης νόμου που επιτάσσει την αποκάλυψη των εν λόγω πληροφοριών. Σε κάθε περίπτωση το ΙΝ-ΕΣΑμεΑ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(ΕΕ/2016/679) και την Ελληνική Νομοθεσία.</w:t>
      </w:r>
    </w:p>
    <w:p w14:paraId="572B6C75" w14:textId="40B07ACB" w:rsidR="00716087" w:rsidRDefault="00716087" w:rsidP="00716087">
      <w:pPr>
        <w:spacing w:after="120" w:line="264" w:lineRule="auto"/>
        <w:jc w:val="both"/>
        <w:rPr>
          <w:rFonts w:ascii="Liberation Sans Narrow" w:hAnsi="Liberation Sans Narrow" w:cs="Open Sans"/>
          <w:lang w:val="el-GR"/>
        </w:rPr>
      </w:pPr>
      <w:r>
        <w:rPr>
          <w:noProof/>
        </w:rPr>
        <w:drawing>
          <wp:inline distT="0" distB="0" distL="0" distR="0" wp14:anchorId="4D639842" wp14:editId="42537F07">
            <wp:extent cx="6120765" cy="917575"/>
            <wp:effectExtent l="0" t="0" r="0" b="0"/>
            <wp:doc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35C3A" w14:textId="77777777" w:rsidR="00716087" w:rsidRPr="00716087" w:rsidRDefault="00716087" w:rsidP="00716087">
      <w:pPr>
        <w:ind w:firstLine="720"/>
        <w:rPr>
          <w:rFonts w:ascii="Liberation Sans Narrow" w:hAnsi="Liberation Sans Narrow" w:cs="Open Sans"/>
          <w:sz w:val="24"/>
          <w:szCs w:val="24"/>
          <w:lang w:val="el-GR"/>
        </w:rPr>
      </w:pPr>
    </w:p>
    <w:sectPr w:rsidR="00716087" w:rsidRPr="00716087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36723" w14:textId="77777777" w:rsidR="004B75E0" w:rsidRDefault="004B75E0" w:rsidP="00160462">
      <w:pPr>
        <w:spacing w:after="0" w:line="240" w:lineRule="auto"/>
      </w:pPr>
      <w:r>
        <w:separator/>
      </w:r>
    </w:p>
  </w:endnote>
  <w:endnote w:type="continuationSeparator" w:id="0">
    <w:p w14:paraId="026A5A55" w14:textId="77777777" w:rsidR="004B75E0" w:rsidRDefault="004B75E0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1" w:fontKey="{62D4E34F-5F6E-4234-B02F-C3352B7D7456}"/>
    <w:embedBold r:id="rId2" w:fontKey="{89DBDA8A-222B-4E26-BE86-EAFAE3BF7871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  <w:embedRegular r:id="rId3" w:fontKey="{A858ACA0-8D60-4B50-B530-8CC7A531EC6E}"/>
  </w:font>
  <w:font w:name="Liberation Sans Narrow">
    <w:altName w:val="Arial"/>
    <w:charset w:val="00"/>
    <w:family w:val="swiss"/>
    <w:pitch w:val="variable"/>
    <w:sig w:usb0="A00002AF" w:usb1="500078FB" w:usb2="00000000" w:usb3="00000000" w:csb0="0000009F" w:csb1="00000000"/>
    <w:embedRegular r:id="rId4" w:fontKey="{31B84865-D857-49EE-8BA4-D7848CD4A208}"/>
    <w:embedBold r:id="rId5" w:fontKey="{7C34A0DA-5968-4EF2-8DDD-E247A11238EB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0B57F4F9-53E1-4F82-B4F9-1816288D9C18}"/>
    <w:embedBold r:id="rId7" w:fontKey="{C1AC2C92-77F1-4AF2-A6F9-03D1D90A3108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8" w:fontKey="{61F07236-DA94-4532-AA45-5D04CB998B32}"/>
  </w:font>
  <w:font w:name="FontAwesome">
    <w:charset w:val="00"/>
    <w:family w:val="auto"/>
    <w:pitch w:val="variable"/>
    <w:sig w:usb0="00000003" w:usb1="00000000" w:usb2="00000000" w:usb3="00000000" w:csb0="00000001" w:csb1="00000000"/>
    <w:embedRegular r:id="rId9" w:fontKey="{77F34260-3702-4A33-B46D-B42F95A800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4BBAC" w14:textId="77777777" w:rsidR="006E5DC8" w:rsidRDefault="006E5D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6BCC6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A478098" wp14:editId="741D082E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78C3D9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478098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2F78C3D9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8CFB90F" wp14:editId="73FB41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766" name="Εικόνα 7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9DD9C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29CC2F1A" wp14:editId="1937C21A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763" name="Εικόνα 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0B1E2821" wp14:editId="1EF634CF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DD13773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654B33A" wp14:editId="5A6CA397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0E0A3D3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4CCCACC" wp14:editId="0F8CC004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51A4C4A8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25AF0D01" wp14:editId="4792B801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5FAE8470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2A9D3A1" wp14:editId="2828BC74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00D48400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DD2765F" wp14:editId="4E13F83F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27D9085B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6F276BA4" wp14:editId="56595BDA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764" name="Εικόνα 7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3D259BFA" wp14:editId="66DDA13B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765" name="Εικόνα 7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r w:rsidR="005E1F6A" w:rsidRPr="000F720D">
        <w:rPr>
          <w:rFonts w:ascii="Roboto Condensed" w:hAnsi="Roboto Condensed"/>
          <w:color w:val="297889"/>
          <w:lang w:val="el-GR"/>
        </w:rPr>
        <w:t>Λεωφ. Ελ. Βενιζέλου 236, 16341 Ηλιούπολη, Αττική</w:t>
      </w:r>
    </w:hyperlink>
  </w:p>
  <w:p w14:paraId="5D277D4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EFE74FF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5F7F4559" wp14:editId="30945D45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8C599F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5F7F455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1E8C599F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46CAF629" wp14:editId="7352516B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040510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46CAF629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4040510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380A5D7F" wp14:editId="00B1B312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0C25BB8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380A5D7F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70C25BB8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3C2F7C87" wp14:editId="04C9095C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8FC1CF7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3C2F7C8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68FC1CF7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E9465" w14:textId="77777777" w:rsidR="004B75E0" w:rsidRDefault="004B75E0" w:rsidP="00160462">
      <w:pPr>
        <w:spacing w:after="0" w:line="240" w:lineRule="auto"/>
      </w:pPr>
      <w:r>
        <w:separator/>
      </w:r>
    </w:p>
  </w:footnote>
  <w:footnote w:type="continuationSeparator" w:id="0">
    <w:p w14:paraId="370D1344" w14:textId="77777777" w:rsidR="004B75E0" w:rsidRDefault="004B75E0" w:rsidP="00160462">
      <w:pPr>
        <w:spacing w:after="0" w:line="240" w:lineRule="auto"/>
      </w:pPr>
      <w:r>
        <w:continuationSeparator/>
      </w:r>
    </w:p>
  </w:footnote>
  <w:footnote w:id="1">
    <w:p w14:paraId="39D71B97" w14:textId="77777777" w:rsidR="00716087" w:rsidRPr="00716087" w:rsidRDefault="00716087" w:rsidP="00716087">
      <w:pPr>
        <w:pStyle w:val="a9"/>
        <w:jc w:val="both"/>
        <w:rPr>
          <w:rFonts w:ascii="Liberation Sans Narrow" w:hAnsi="Liberation Sans Narrow"/>
          <w:lang w:val="el-GR"/>
        </w:rPr>
      </w:pPr>
      <w:r w:rsidRPr="00716087">
        <w:rPr>
          <w:rStyle w:val="aa"/>
          <w:rFonts w:ascii="Liberation Sans Narrow" w:hAnsi="Liberation Sans Narrow"/>
        </w:rPr>
        <w:footnoteRef/>
      </w:r>
      <w:r w:rsidRPr="00716087">
        <w:rPr>
          <w:rFonts w:ascii="Liberation Sans Narrow" w:hAnsi="Liberation Sans Narrow"/>
          <w:lang w:val="el-GR"/>
        </w:rPr>
        <w:t xml:space="preserve"> Αφορά σε συγκεκριμένες κατηγορίες αναπηρίας ή σε συγκεκριμένες περιστάσεις. Το αίτημα θα εξεταστεί εξατομικευμένα. Ενδέχεται να απαιτείται αποδεικτικό αναπηρίας ή υπεύθυνη δήλωση σύμφωνα με τα οριζόμενα της πρόσκλησης. </w:t>
      </w:r>
    </w:p>
  </w:footnote>
  <w:footnote w:id="2">
    <w:p w14:paraId="0C4A4008" w14:textId="77777777" w:rsidR="00716087" w:rsidRPr="001279F0" w:rsidRDefault="00716087" w:rsidP="00716087">
      <w:pPr>
        <w:pStyle w:val="a9"/>
        <w:jc w:val="both"/>
        <w:rPr>
          <w:lang w:val="el-GR"/>
        </w:rPr>
      </w:pPr>
      <w:r w:rsidRPr="00716087">
        <w:rPr>
          <w:rStyle w:val="aa"/>
          <w:rFonts w:ascii="Liberation Sans Narrow" w:hAnsi="Liberation Sans Narrow"/>
        </w:rPr>
        <w:footnoteRef/>
      </w:r>
      <w:r w:rsidRPr="00716087">
        <w:rPr>
          <w:rFonts w:ascii="Liberation Sans Narrow" w:hAnsi="Liberation Sans Narrow"/>
          <w:lang w:val="el-GR"/>
        </w:rPr>
        <w:t xml:space="preserve"> Αφορά σε άτομα με κώφωση ή βαρηκοΐα.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3287E" w14:textId="77777777" w:rsidR="006E5DC8" w:rsidRDefault="006E5D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EA776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673A8E05" wp14:editId="4C67380C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761" name="Εικόνα 7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2EDE0338" wp14:editId="162E538A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760" name="Εικόνα 7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8421D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08FD5552" wp14:editId="79BEDA5E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762" name="Εικόνα 7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E2A4D"/>
    <w:multiLevelType w:val="hybridMultilevel"/>
    <w:tmpl w:val="1DD28A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E27BED"/>
    <w:multiLevelType w:val="hybridMultilevel"/>
    <w:tmpl w:val="2526751C"/>
    <w:lvl w:ilvl="0" w:tplc="0408001B">
      <w:start w:val="1"/>
      <w:numFmt w:val="low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9B672F"/>
    <w:multiLevelType w:val="multilevel"/>
    <w:tmpl w:val="761449C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5"/>
  </w:num>
  <w:num w:numId="2" w16cid:durableId="1102800844">
    <w:abstractNumId w:val="0"/>
  </w:num>
  <w:num w:numId="3" w16cid:durableId="1851748815">
    <w:abstractNumId w:val="3"/>
  </w:num>
  <w:num w:numId="4" w16cid:durableId="1225918678">
    <w:abstractNumId w:val="4"/>
  </w:num>
  <w:num w:numId="5" w16cid:durableId="1932658658">
    <w:abstractNumId w:val="1"/>
  </w:num>
  <w:num w:numId="6" w16cid:durableId="6549132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718"/>
    <w:rsid w:val="00007968"/>
    <w:rsid w:val="000220B0"/>
    <w:rsid w:val="0003683B"/>
    <w:rsid w:val="00086533"/>
    <w:rsid w:val="00091DE8"/>
    <w:rsid w:val="00095321"/>
    <w:rsid w:val="000C40C8"/>
    <w:rsid w:val="000C4175"/>
    <w:rsid w:val="000F720D"/>
    <w:rsid w:val="00122691"/>
    <w:rsid w:val="001567EF"/>
    <w:rsid w:val="00157DCE"/>
    <w:rsid w:val="00160462"/>
    <w:rsid w:val="0016416C"/>
    <w:rsid w:val="001A5945"/>
    <w:rsid w:val="001C5F75"/>
    <w:rsid w:val="001D03A2"/>
    <w:rsid w:val="001D730D"/>
    <w:rsid w:val="00215F55"/>
    <w:rsid w:val="002253CE"/>
    <w:rsid w:val="0024060A"/>
    <w:rsid w:val="00240860"/>
    <w:rsid w:val="00245264"/>
    <w:rsid w:val="00253C1A"/>
    <w:rsid w:val="002604E0"/>
    <w:rsid w:val="00282EB8"/>
    <w:rsid w:val="0029435F"/>
    <w:rsid w:val="002C63D1"/>
    <w:rsid w:val="002C684B"/>
    <w:rsid w:val="002F0045"/>
    <w:rsid w:val="00300F4D"/>
    <w:rsid w:val="00314849"/>
    <w:rsid w:val="00315AF6"/>
    <w:rsid w:val="003372BB"/>
    <w:rsid w:val="00337513"/>
    <w:rsid w:val="00350F1F"/>
    <w:rsid w:val="003B079F"/>
    <w:rsid w:val="003E24FE"/>
    <w:rsid w:val="0040716A"/>
    <w:rsid w:val="00415DB2"/>
    <w:rsid w:val="0042304C"/>
    <w:rsid w:val="0044432E"/>
    <w:rsid w:val="00447CF0"/>
    <w:rsid w:val="00454419"/>
    <w:rsid w:val="0047693A"/>
    <w:rsid w:val="004B50FC"/>
    <w:rsid w:val="004B75E0"/>
    <w:rsid w:val="004C5F9C"/>
    <w:rsid w:val="004E6D52"/>
    <w:rsid w:val="0051558E"/>
    <w:rsid w:val="00525249"/>
    <w:rsid w:val="0053769F"/>
    <w:rsid w:val="00542CC6"/>
    <w:rsid w:val="00543282"/>
    <w:rsid w:val="0058305F"/>
    <w:rsid w:val="005858D1"/>
    <w:rsid w:val="005C50AB"/>
    <w:rsid w:val="005E1F6A"/>
    <w:rsid w:val="005F31E0"/>
    <w:rsid w:val="00602B73"/>
    <w:rsid w:val="00622F51"/>
    <w:rsid w:val="0063068F"/>
    <w:rsid w:val="00662BAB"/>
    <w:rsid w:val="00695A67"/>
    <w:rsid w:val="006E5DC8"/>
    <w:rsid w:val="006F563E"/>
    <w:rsid w:val="006F7C4B"/>
    <w:rsid w:val="00716087"/>
    <w:rsid w:val="007225BD"/>
    <w:rsid w:val="00750162"/>
    <w:rsid w:val="00761E97"/>
    <w:rsid w:val="007661AA"/>
    <w:rsid w:val="007962C6"/>
    <w:rsid w:val="007D342A"/>
    <w:rsid w:val="007E1ED6"/>
    <w:rsid w:val="007F210E"/>
    <w:rsid w:val="00805692"/>
    <w:rsid w:val="008405F7"/>
    <w:rsid w:val="008508B6"/>
    <w:rsid w:val="0086272E"/>
    <w:rsid w:val="00884405"/>
    <w:rsid w:val="00890BA8"/>
    <w:rsid w:val="008B6C56"/>
    <w:rsid w:val="008C44B8"/>
    <w:rsid w:val="008E09A1"/>
    <w:rsid w:val="00903894"/>
    <w:rsid w:val="00943265"/>
    <w:rsid w:val="00947F51"/>
    <w:rsid w:val="0097026F"/>
    <w:rsid w:val="009B6919"/>
    <w:rsid w:val="009D4B36"/>
    <w:rsid w:val="00A02BD2"/>
    <w:rsid w:val="00A04514"/>
    <w:rsid w:val="00A22258"/>
    <w:rsid w:val="00A45DA5"/>
    <w:rsid w:val="00A62E32"/>
    <w:rsid w:val="00A66290"/>
    <w:rsid w:val="00A8532D"/>
    <w:rsid w:val="00AA2406"/>
    <w:rsid w:val="00AC3988"/>
    <w:rsid w:val="00AE6A9F"/>
    <w:rsid w:val="00AE6D5A"/>
    <w:rsid w:val="00B32C8C"/>
    <w:rsid w:val="00B37772"/>
    <w:rsid w:val="00B636AB"/>
    <w:rsid w:val="00B83CA8"/>
    <w:rsid w:val="00B86EEC"/>
    <w:rsid w:val="00BA095D"/>
    <w:rsid w:val="00BB7EA9"/>
    <w:rsid w:val="00BD1FEA"/>
    <w:rsid w:val="00C32558"/>
    <w:rsid w:val="00C3416A"/>
    <w:rsid w:val="00C43772"/>
    <w:rsid w:val="00C50718"/>
    <w:rsid w:val="00C65D1D"/>
    <w:rsid w:val="00CA3430"/>
    <w:rsid w:val="00CD09F6"/>
    <w:rsid w:val="00CD5716"/>
    <w:rsid w:val="00D10552"/>
    <w:rsid w:val="00D3700B"/>
    <w:rsid w:val="00D57507"/>
    <w:rsid w:val="00D81D96"/>
    <w:rsid w:val="00D83D3C"/>
    <w:rsid w:val="00D858C1"/>
    <w:rsid w:val="00D911F6"/>
    <w:rsid w:val="00D92110"/>
    <w:rsid w:val="00D94787"/>
    <w:rsid w:val="00D9688F"/>
    <w:rsid w:val="00DA313D"/>
    <w:rsid w:val="00DE7535"/>
    <w:rsid w:val="00E25409"/>
    <w:rsid w:val="00E513E4"/>
    <w:rsid w:val="00E52079"/>
    <w:rsid w:val="00E665F8"/>
    <w:rsid w:val="00EA4738"/>
    <w:rsid w:val="00EB1E54"/>
    <w:rsid w:val="00EB265B"/>
    <w:rsid w:val="00EC4ABC"/>
    <w:rsid w:val="00EE6385"/>
    <w:rsid w:val="00EE66C9"/>
    <w:rsid w:val="00F04D12"/>
    <w:rsid w:val="00F45C87"/>
    <w:rsid w:val="00F72BAA"/>
    <w:rsid w:val="00FD3D3B"/>
    <w:rsid w:val="00FD7163"/>
    <w:rsid w:val="00FE11A7"/>
    <w:rsid w:val="00FE778C"/>
    <w:rsid w:val="00FF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C21D85"/>
  <w15:chartTrackingRefBased/>
  <w15:docId w15:val="{6A54DEDE-2ACA-4BE8-A37E-E28A6DB6C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  <w:style w:type="paragraph" w:styleId="a9">
    <w:name w:val="footnote text"/>
    <w:basedOn w:val="a"/>
    <w:link w:val="Char2"/>
    <w:uiPriority w:val="99"/>
    <w:semiHidden/>
    <w:unhideWhenUsed/>
    <w:rsid w:val="002253CE"/>
    <w:pPr>
      <w:spacing w:after="0" w:line="240" w:lineRule="auto"/>
    </w:pPr>
    <w:rPr>
      <w:sz w:val="20"/>
      <w:szCs w:val="20"/>
    </w:rPr>
  </w:style>
  <w:style w:type="character" w:customStyle="1" w:styleId="Char2">
    <w:name w:val="Κείμενο υποσημείωσης Char"/>
    <w:basedOn w:val="a0"/>
    <w:link w:val="a9"/>
    <w:uiPriority w:val="99"/>
    <w:semiHidden/>
    <w:rsid w:val="002253CE"/>
    <w:rPr>
      <w:sz w:val="20"/>
      <w:szCs w:val="20"/>
    </w:rPr>
  </w:style>
  <w:style w:type="character" w:styleId="aa">
    <w:name w:val="footnote reference"/>
    <w:aliases w:val="Footnote symbol,Footnote,υποσημείωση1,Footnote reference number,note TESI,Footnote symbol Char Char Char Char Char1 Char,Footnote Char Char1 Char Char Char Char,Footnote reference number Char Char1 Char Char Char Char,E FNZ,Ref,No"/>
    <w:basedOn w:val="a0"/>
    <w:unhideWhenUsed/>
    <w:qFormat/>
    <w:rsid w:val="002253CE"/>
    <w:rPr>
      <w:vertAlign w:val="superscript"/>
    </w:rPr>
  </w:style>
  <w:style w:type="character" w:styleId="ab">
    <w:name w:val="annotation reference"/>
    <w:basedOn w:val="a0"/>
    <w:uiPriority w:val="99"/>
    <w:semiHidden/>
    <w:unhideWhenUsed/>
    <w:rsid w:val="00C43772"/>
    <w:rPr>
      <w:sz w:val="16"/>
      <w:szCs w:val="16"/>
    </w:rPr>
  </w:style>
  <w:style w:type="paragraph" w:styleId="ac">
    <w:name w:val="annotation text"/>
    <w:basedOn w:val="a"/>
    <w:link w:val="Char3"/>
    <w:uiPriority w:val="99"/>
    <w:unhideWhenUsed/>
    <w:rsid w:val="00C43772"/>
    <w:pPr>
      <w:spacing w:line="240" w:lineRule="auto"/>
    </w:pPr>
    <w:rPr>
      <w:sz w:val="20"/>
      <w:szCs w:val="20"/>
    </w:rPr>
  </w:style>
  <w:style w:type="character" w:customStyle="1" w:styleId="Char3">
    <w:name w:val="Κείμενο σχολίου Char"/>
    <w:basedOn w:val="a0"/>
    <w:link w:val="ac"/>
    <w:uiPriority w:val="99"/>
    <w:rsid w:val="00C43772"/>
    <w:rPr>
      <w:sz w:val="20"/>
      <w:szCs w:val="20"/>
    </w:rPr>
  </w:style>
  <w:style w:type="paragraph" w:styleId="ad">
    <w:name w:val="Revision"/>
    <w:hidden/>
    <w:uiPriority w:val="99"/>
    <w:semiHidden/>
    <w:rsid w:val="005F31E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1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841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751856779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48223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77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85597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03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731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554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6856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0296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0725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4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2908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76306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5628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21165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065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501120269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9663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1564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3163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5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14836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508915001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204756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9135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6996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6220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93069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915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816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2455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65690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5232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4999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1942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00139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984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41662743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9839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359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34594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916;&#921;&#913;%20&#914;&#921;&#927;&#933;\&#928;&#929;&#927;&#931;&#922;&#923;&#919;&#931;&#919;%20&#917;&#922;&#928;&#913;&#921;&#916;&#917;&#933;&#932;&#937;&#925;\&#913;&#906;&#932;&#919;&#931;&#919;%20&#917;&#922;&#928;&#913;&#921;&#916;&#917;&#933;&#932;&#919;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E3B96A-9387-4A1D-B1C2-98D45C472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ΑΊΤΗΣΗ ΕΚΠΑΙΔΕΥΤΗ</Template>
  <TotalTime>0</TotalTime>
  <Pages>3</Pages>
  <Words>499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lenovo</dc:creator>
  <cp:keywords/>
  <dc:description/>
  <cp:lastModifiedBy>fanoula krokidi</cp:lastModifiedBy>
  <cp:revision>2</cp:revision>
  <cp:lastPrinted>2022-10-06T12:14:00Z</cp:lastPrinted>
  <dcterms:created xsi:type="dcterms:W3CDTF">2023-10-19T06:05:00Z</dcterms:created>
  <dcterms:modified xsi:type="dcterms:W3CDTF">2023-10-19T06:05:00Z</dcterms:modified>
</cp:coreProperties>
</file>